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2E311" w14:textId="4A28366D" w:rsidR="00C5438E" w:rsidRPr="00B72317" w:rsidRDefault="000A292D" w:rsidP="00C5438E">
      <w:pPr>
        <w:pStyle w:val="Title"/>
        <w:jc w:val="center"/>
        <w:rPr>
          <w:b/>
          <w:color w:val="263775"/>
        </w:rPr>
      </w:pPr>
      <w:r>
        <w:rPr>
          <w:b/>
          <w:color w:val="263775"/>
        </w:rPr>
        <w:t xml:space="preserve">TOOL </w:t>
      </w:r>
      <w:r w:rsidR="00467206">
        <w:rPr>
          <w:b/>
          <w:color w:val="263775"/>
        </w:rPr>
        <w:t>ASSIGNMENT</w:t>
      </w:r>
      <w:r>
        <w:rPr>
          <w:b/>
          <w:color w:val="263775"/>
        </w:rPr>
        <w:t xml:space="preserve"> &amp; REPLACEMENT POLICY</w:t>
      </w:r>
    </w:p>
    <w:p w14:paraId="068DBE99" w14:textId="77777777" w:rsidR="00C5438E" w:rsidRPr="005B30CC" w:rsidRDefault="00C5438E" w:rsidP="00C5438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17"/>
        <w:gridCol w:w="9785"/>
      </w:tblGrid>
      <w:tr w:rsidR="00C5438E" w:rsidRPr="00D04400" w14:paraId="6AE27A5A" w14:textId="77777777" w:rsidTr="00752E0B">
        <w:trPr>
          <w:trHeight w:val="620"/>
        </w:trPr>
        <w:tc>
          <w:tcPr>
            <w:tcW w:w="1620" w:type="dxa"/>
            <w:shd w:val="clear" w:color="auto" w:fill="E0E0E0"/>
          </w:tcPr>
          <w:p w14:paraId="06D5A8A3" w14:textId="77777777" w:rsidR="00C5438E" w:rsidRPr="005846EC" w:rsidRDefault="00C5438E" w:rsidP="00752E0B">
            <w:pPr>
              <w:spacing w:before="12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846EC">
              <w:rPr>
                <w:rFonts w:asciiTheme="minorHAnsi" w:hAnsiTheme="minorHAnsi" w:cs="Arial"/>
                <w:b/>
                <w:sz w:val="24"/>
                <w:szCs w:val="24"/>
              </w:rPr>
              <w:t>REFERENCE:</w:t>
            </w:r>
          </w:p>
        </w:tc>
        <w:tc>
          <w:tcPr>
            <w:tcW w:w="9900" w:type="dxa"/>
          </w:tcPr>
          <w:p w14:paraId="4DB31968" w14:textId="64137830" w:rsidR="00C5438E" w:rsidRPr="005846EC" w:rsidRDefault="00553308" w:rsidP="00752E0B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1.4.1.2</w:t>
            </w:r>
          </w:p>
        </w:tc>
      </w:tr>
      <w:tr w:rsidR="00C5438E" w:rsidRPr="00D04400" w14:paraId="636EFECC" w14:textId="77777777" w:rsidTr="00752E0B">
        <w:trPr>
          <w:trHeight w:val="620"/>
        </w:trPr>
        <w:tc>
          <w:tcPr>
            <w:tcW w:w="1620" w:type="dxa"/>
            <w:shd w:val="clear" w:color="auto" w:fill="E0E0E0"/>
          </w:tcPr>
          <w:p w14:paraId="0D7CCB28" w14:textId="7942C062" w:rsidR="00C5438E" w:rsidRPr="005846EC" w:rsidRDefault="00C5438E" w:rsidP="00752E0B">
            <w:pPr>
              <w:spacing w:before="12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846EC">
              <w:rPr>
                <w:rFonts w:asciiTheme="minorHAnsi" w:hAnsiTheme="minorHAnsi" w:cs="Arial"/>
                <w:b/>
                <w:sz w:val="24"/>
                <w:szCs w:val="24"/>
              </w:rPr>
              <w:t>WHAT?</w:t>
            </w:r>
          </w:p>
        </w:tc>
        <w:tc>
          <w:tcPr>
            <w:tcW w:w="9900" w:type="dxa"/>
          </w:tcPr>
          <w:p w14:paraId="078A65C6" w14:textId="02BC5C16" w:rsidR="00C5438E" w:rsidRPr="00BD38E7" w:rsidRDefault="000A292D" w:rsidP="00752E0B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BD38E7">
              <w:rPr>
                <w:rFonts w:asciiTheme="minorHAnsi" w:hAnsiTheme="minorHAnsi"/>
                <w:sz w:val="24"/>
                <w:szCs w:val="24"/>
              </w:rPr>
              <w:t xml:space="preserve">Explanation of tool </w:t>
            </w:r>
            <w:r w:rsidR="00467206">
              <w:rPr>
                <w:rFonts w:asciiTheme="minorHAnsi" w:hAnsiTheme="minorHAnsi"/>
                <w:sz w:val="24"/>
                <w:szCs w:val="24"/>
              </w:rPr>
              <w:t>assignment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 xml:space="preserve"> and replacement policy.</w:t>
            </w:r>
          </w:p>
        </w:tc>
      </w:tr>
      <w:tr w:rsidR="00C5438E" w:rsidRPr="00D04400" w14:paraId="6AD42DFB" w14:textId="77777777" w:rsidTr="00752E0B">
        <w:trPr>
          <w:trHeight w:val="971"/>
        </w:trPr>
        <w:tc>
          <w:tcPr>
            <w:tcW w:w="1620" w:type="dxa"/>
            <w:shd w:val="clear" w:color="auto" w:fill="E0E0E0"/>
          </w:tcPr>
          <w:p w14:paraId="3431B5D9" w14:textId="77777777" w:rsidR="00C5438E" w:rsidRPr="005846EC" w:rsidRDefault="00C5438E" w:rsidP="00752E0B">
            <w:pPr>
              <w:spacing w:before="12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846EC">
              <w:rPr>
                <w:rFonts w:asciiTheme="minorHAnsi" w:hAnsiTheme="minorHAnsi" w:cs="Arial"/>
                <w:b/>
                <w:sz w:val="24"/>
                <w:szCs w:val="24"/>
              </w:rPr>
              <w:t>WHY?</w:t>
            </w:r>
          </w:p>
        </w:tc>
        <w:tc>
          <w:tcPr>
            <w:tcW w:w="9900" w:type="dxa"/>
          </w:tcPr>
          <w:p w14:paraId="721A0239" w14:textId="242F633F" w:rsidR="00C5438E" w:rsidRPr="00BD38E7" w:rsidRDefault="00BD38E7" w:rsidP="000F2F83">
            <w:pPr>
              <w:spacing w:before="120" w:after="120"/>
              <w:rPr>
                <w:rFonts w:asciiTheme="minorHAnsi" w:hAnsiTheme="minorHAnsi" w:cs="Arial"/>
                <w:sz w:val="24"/>
                <w:szCs w:val="24"/>
              </w:rPr>
            </w:pPr>
            <w:r w:rsidRPr="00BD38E7">
              <w:rPr>
                <w:rFonts w:asciiTheme="minorHAnsi" w:hAnsiTheme="minorHAnsi"/>
                <w:sz w:val="24"/>
                <w:szCs w:val="24"/>
              </w:rPr>
              <w:t xml:space="preserve">A complete set of personal tools </w:t>
            </w:r>
            <w:r w:rsidR="00045DD2">
              <w:rPr>
                <w:rFonts w:asciiTheme="minorHAnsi" w:hAnsiTheme="minorHAnsi"/>
                <w:sz w:val="24"/>
                <w:szCs w:val="24"/>
              </w:rPr>
              <w:t xml:space="preserve">&amp; equipment 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>is provided to each employee and represents a cost of approximately $</w:t>
            </w:r>
            <w:r w:rsidR="00A73E89">
              <w:rPr>
                <w:rFonts w:asciiTheme="minorHAnsi" w:hAnsiTheme="minorHAnsi"/>
                <w:sz w:val="24"/>
                <w:szCs w:val="24"/>
              </w:rPr>
              <w:t>4</w:t>
            </w:r>
            <w:r w:rsidR="00045DD2">
              <w:rPr>
                <w:rFonts w:asciiTheme="minorHAnsi" w:hAnsiTheme="minorHAnsi"/>
                <w:sz w:val="24"/>
                <w:szCs w:val="24"/>
              </w:rPr>
              <w:t>5</w:t>
            </w:r>
            <w:r w:rsidR="00A73E89">
              <w:rPr>
                <w:rFonts w:asciiTheme="minorHAnsi" w:hAnsiTheme="minorHAnsi"/>
                <w:sz w:val="24"/>
                <w:szCs w:val="24"/>
              </w:rPr>
              <w:t>0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 xml:space="preserve">.00. This policy is in place to make employees aware these </w:t>
            </w:r>
            <w:r w:rsidR="00045DD2">
              <w:rPr>
                <w:rFonts w:asciiTheme="minorHAnsi" w:hAnsiTheme="minorHAnsi"/>
                <w:sz w:val="24"/>
                <w:szCs w:val="24"/>
              </w:rPr>
              <w:t>items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 xml:space="preserve"> represent an investment on the part of Brightview and to communicate each employee’s responsibility to care for the tools </w:t>
            </w:r>
            <w:r w:rsidR="00045DD2">
              <w:rPr>
                <w:rFonts w:asciiTheme="minorHAnsi" w:hAnsiTheme="minorHAnsi"/>
                <w:sz w:val="24"/>
                <w:szCs w:val="24"/>
              </w:rPr>
              <w:t xml:space="preserve">&amp; equipment 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>they are issued.</w:t>
            </w:r>
          </w:p>
        </w:tc>
      </w:tr>
      <w:tr w:rsidR="00C5438E" w:rsidRPr="00D04400" w14:paraId="774507DD" w14:textId="77777777" w:rsidTr="00752E0B">
        <w:trPr>
          <w:trHeight w:val="899"/>
        </w:trPr>
        <w:tc>
          <w:tcPr>
            <w:tcW w:w="1620" w:type="dxa"/>
            <w:shd w:val="clear" w:color="auto" w:fill="E0E0E0"/>
          </w:tcPr>
          <w:p w14:paraId="68F4D7F6" w14:textId="77777777" w:rsidR="00C5438E" w:rsidRPr="005846EC" w:rsidRDefault="00C5438E" w:rsidP="00752E0B">
            <w:pPr>
              <w:spacing w:before="12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846EC">
              <w:rPr>
                <w:rFonts w:asciiTheme="minorHAnsi" w:hAnsiTheme="minorHAnsi" w:cs="Arial"/>
                <w:b/>
                <w:sz w:val="24"/>
                <w:szCs w:val="24"/>
              </w:rPr>
              <w:t>WHEN &amp; WHERE</w:t>
            </w:r>
          </w:p>
        </w:tc>
        <w:tc>
          <w:tcPr>
            <w:tcW w:w="9900" w:type="dxa"/>
          </w:tcPr>
          <w:p w14:paraId="140DFA39" w14:textId="60593E78" w:rsidR="00C5438E" w:rsidRPr="00BD38E7" w:rsidRDefault="00BD38E7" w:rsidP="00752E0B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BD38E7">
              <w:rPr>
                <w:rFonts w:asciiTheme="minorHAnsi" w:hAnsiTheme="minorHAnsi"/>
                <w:sz w:val="24"/>
                <w:szCs w:val="24"/>
              </w:rPr>
              <w:t>This policy applies at all times.</w:t>
            </w:r>
          </w:p>
        </w:tc>
      </w:tr>
      <w:tr w:rsidR="00C5438E" w:rsidRPr="00D04400" w14:paraId="3BD45DE2" w14:textId="77777777" w:rsidTr="00752E0B">
        <w:trPr>
          <w:trHeight w:val="701"/>
        </w:trPr>
        <w:tc>
          <w:tcPr>
            <w:tcW w:w="1620" w:type="dxa"/>
            <w:shd w:val="clear" w:color="auto" w:fill="E0E0E0"/>
          </w:tcPr>
          <w:p w14:paraId="2E4B9B1A" w14:textId="77777777" w:rsidR="00C5438E" w:rsidRPr="005846EC" w:rsidRDefault="00C5438E" w:rsidP="00752E0B">
            <w:pPr>
              <w:spacing w:before="12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846EC">
              <w:rPr>
                <w:rFonts w:asciiTheme="minorHAnsi" w:hAnsiTheme="minorHAnsi" w:cs="Arial"/>
                <w:b/>
                <w:sz w:val="24"/>
                <w:szCs w:val="24"/>
              </w:rPr>
              <w:t>WHO?</w:t>
            </w:r>
          </w:p>
        </w:tc>
        <w:tc>
          <w:tcPr>
            <w:tcW w:w="9900" w:type="dxa"/>
          </w:tcPr>
          <w:p w14:paraId="258A0AFD" w14:textId="672F1DB2" w:rsidR="00C5438E" w:rsidRPr="00BD38E7" w:rsidRDefault="00BD38E7" w:rsidP="00752E0B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BD38E7">
              <w:rPr>
                <w:rFonts w:asciiTheme="minorHAnsi" w:hAnsiTheme="minorHAnsi"/>
                <w:sz w:val="24"/>
                <w:szCs w:val="24"/>
              </w:rPr>
              <w:t>Field Operations employees.</w:t>
            </w:r>
          </w:p>
        </w:tc>
      </w:tr>
      <w:tr w:rsidR="00C5438E" w:rsidRPr="00D04400" w14:paraId="252887E7" w14:textId="77777777" w:rsidTr="00752E0B">
        <w:trPr>
          <w:trHeight w:val="1799"/>
        </w:trPr>
        <w:tc>
          <w:tcPr>
            <w:tcW w:w="1620" w:type="dxa"/>
            <w:shd w:val="clear" w:color="auto" w:fill="E0E0E0"/>
          </w:tcPr>
          <w:p w14:paraId="5D227600" w14:textId="77777777" w:rsidR="00C5438E" w:rsidRPr="005846EC" w:rsidRDefault="00C5438E" w:rsidP="00752E0B">
            <w:pPr>
              <w:spacing w:before="12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846EC">
              <w:rPr>
                <w:rFonts w:asciiTheme="minorHAnsi" w:hAnsiTheme="minorHAnsi" w:cs="Arial"/>
                <w:b/>
                <w:sz w:val="24"/>
                <w:szCs w:val="24"/>
              </w:rPr>
              <w:t>HOW?</w:t>
            </w:r>
          </w:p>
        </w:tc>
        <w:tc>
          <w:tcPr>
            <w:tcW w:w="9900" w:type="dxa"/>
          </w:tcPr>
          <w:p w14:paraId="026C1500" w14:textId="3F29541E" w:rsidR="00BD38E7" w:rsidRPr="00BD38E7" w:rsidRDefault="00BD38E7" w:rsidP="000F2F83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 w:rsidRPr="00BD38E7">
              <w:rPr>
                <w:rFonts w:asciiTheme="minorHAnsi" w:hAnsiTheme="minorHAnsi"/>
                <w:sz w:val="24"/>
                <w:szCs w:val="24"/>
              </w:rPr>
              <w:t xml:space="preserve">Each Field Operations employee will be provided a set of tools </w:t>
            </w:r>
            <w:r w:rsidR="00B648F3">
              <w:rPr>
                <w:rFonts w:asciiTheme="minorHAnsi" w:hAnsiTheme="minorHAnsi"/>
                <w:sz w:val="24"/>
                <w:szCs w:val="24"/>
              </w:rPr>
              <w:t xml:space="preserve">and personal protective equipment </w:t>
            </w:r>
            <w:r w:rsidR="0031712A">
              <w:rPr>
                <w:rFonts w:asciiTheme="minorHAnsi" w:hAnsiTheme="minorHAnsi"/>
                <w:sz w:val="24"/>
                <w:szCs w:val="24"/>
              </w:rPr>
              <w:t xml:space="preserve">(PPE) 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 xml:space="preserve">to perform their job. </w:t>
            </w:r>
          </w:p>
          <w:p w14:paraId="076E4C50" w14:textId="7DF1CEA5" w:rsidR="00BD38E7" w:rsidRPr="00BD38E7" w:rsidRDefault="00BD38E7" w:rsidP="00BD38E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  <w:szCs w:val="24"/>
              </w:rPr>
            </w:pPr>
            <w:r w:rsidRPr="00BD38E7">
              <w:rPr>
                <w:rFonts w:asciiTheme="minorHAnsi" w:hAnsiTheme="minorHAnsi"/>
                <w:sz w:val="24"/>
                <w:szCs w:val="24"/>
              </w:rPr>
              <w:t xml:space="preserve">Upon receipt, it becomes the responsibility of the employee to care for, keep track of, and ensure </w:t>
            </w:r>
            <w:proofErr w:type="gramStart"/>
            <w:r w:rsidRPr="00BD38E7">
              <w:rPr>
                <w:rFonts w:asciiTheme="minorHAnsi" w:hAnsiTheme="minorHAnsi"/>
                <w:sz w:val="24"/>
                <w:szCs w:val="24"/>
              </w:rPr>
              <w:t>personally-issued</w:t>
            </w:r>
            <w:proofErr w:type="gramEnd"/>
            <w:r w:rsidRPr="00BD38E7">
              <w:rPr>
                <w:rFonts w:asciiTheme="minorHAnsi" w:hAnsiTheme="minorHAnsi"/>
                <w:sz w:val="24"/>
                <w:szCs w:val="24"/>
              </w:rPr>
              <w:t xml:space="preserve"> tools </w:t>
            </w:r>
            <w:r w:rsidR="00045DD2">
              <w:rPr>
                <w:rFonts w:asciiTheme="minorHAnsi" w:hAnsiTheme="minorHAnsi"/>
                <w:sz w:val="24"/>
                <w:szCs w:val="24"/>
              </w:rPr>
              <w:t>&amp;</w:t>
            </w:r>
            <w:r w:rsidR="0031712A">
              <w:rPr>
                <w:rFonts w:asciiTheme="minorHAnsi" w:hAnsiTheme="minorHAnsi"/>
                <w:sz w:val="24"/>
                <w:szCs w:val="24"/>
              </w:rPr>
              <w:t xml:space="preserve"> equipment are 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>in good repair and working order.</w:t>
            </w:r>
          </w:p>
          <w:p w14:paraId="2D724C18" w14:textId="64AB1650" w:rsidR="00BD38E7" w:rsidRPr="00BD38E7" w:rsidRDefault="00DE6C56" w:rsidP="00BD38E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Some c</w:t>
            </w:r>
            <w:r w:rsidR="00BD38E7" w:rsidRPr="00BD38E7">
              <w:rPr>
                <w:rFonts w:asciiTheme="minorHAnsi" w:hAnsiTheme="minorHAnsi"/>
                <w:sz w:val="24"/>
                <w:szCs w:val="24"/>
              </w:rPr>
              <w:t>omponents of these tools have a short life span and can be changed out or replaced as needed by the employee (e.g., squeegee rubber, razor blades</w:t>
            </w:r>
            <w:r w:rsidR="0031712A">
              <w:rPr>
                <w:rFonts w:asciiTheme="minorHAnsi" w:hAnsiTheme="minorHAnsi"/>
                <w:sz w:val="24"/>
                <w:szCs w:val="24"/>
              </w:rPr>
              <w:t xml:space="preserve"> Cougar Paw pads</w:t>
            </w:r>
            <w:r w:rsidR="00BD38E7" w:rsidRPr="00BD38E7">
              <w:rPr>
                <w:rFonts w:asciiTheme="minorHAnsi" w:hAnsiTheme="minorHAnsi"/>
                <w:sz w:val="24"/>
                <w:szCs w:val="24"/>
              </w:rPr>
              <w:t xml:space="preserve">). </w:t>
            </w:r>
          </w:p>
          <w:p w14:paraId="14DDF394" w14:textId="285CCF55" w:rsidR="00BD38E7" w:rsidRPr="00BD38E7" w:rsidRDefault="00BD38E7" w:rsidP="00BD38E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  <w:szCs w:val="24"/>
              </w:rPr>
            </w:pPr>
            <w:r w:rsidRPr="00BD38E7">
              <w:rPr>
                <w:rFonts w:asciiTheme="minorHAnsi" w:hAnsiTheme="minorHAnsi"/>
                <w:sz w:val="24"/>
                <w:szCs w:val="24"/>
              </w:rPr>
              <w:t xml:space="preserve">Each employee is responsible for the replacement cost of </w:t>
            </w:r>
            <w:proofErr w:type="gramStart"/>
            <w:r w:rsidRPr="00BD38E7">
              <w:rPr>
                <w:rFonts w:asciiTheme="minorHAnsi" w:hAnsiTheme="minorHAnsi"/>
                <w:sz w:val="24"/>
                <w:szCs w:val="24"/>
              </w:rPr>
              <w:t>personally-issued</w:t>
            </w:r>
            <w:proofErr w:type="gramEnd"/>
            <w:r w:rsidRPr="00BD38E7">
              <w:rPr>
                <w:rFonts w:asciiTheme="minorHAnsi" w:hAnsiTheme="minorHAnsi"/>
                <w:sz w:val="24"/>
                <w:szCs w:val="24"/>
              </w:rPr>
              <w:t xml:space="preserve"> tools </w:t>
            </w:r>
            <w:r w:rsidR="00045DD2">
              <w:rPr>
                <w:rFonts w:asciiTheme="minorHAnsi" w:hAnsiTheme="minorHAnsi"/>
                <w:sz w:val="24"/>
                <w:szCs w:val="24"/>
              </w:rPr>
              <w:t>&amp;</w:t>
            </w:r>
            <w:r w:rsidR="0031712A">
              <w:rPr>
                <w:rFonts w:asciiTheme="minorHAnsi" w:hAnsiTheme="minorHAnsi"/>
                <w:sz w:val="24"/>
                <w:szCs w:val="24"/>
              </w:rPr>
              <w:t xml:space="preserve"> equipment 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 xml:space="preserve">that are lost or damaged due to negligence.  </w:t>
            </w:r>
          </w:p>
          <w:p w14:paraId="21D62835" w14:textId="32A5F19B" w:rsidR="00BD38E7" w:rsidRPr="00BD38E7" w:rsidRDefault="00BD38E7" w:rsidP="00BD38E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  <w:szCs w:val="24"/>
              </w:rPr>
            </w:pPr>
            <w:r w:rsidRPr="00BD38E7">
              <w:rPr>
                <w:rFonts w:asciiTheme="minorHAnsi" w:hAnsiTheme="minorHAnsi"/>
                <w:sz w:val="24"/>
                <w:szCs w:val="24"/>
              </w:rPr>
              <w:t xml:space="preserve">The replacement cost of lost or damaged tools </w:t>
            </w:r>
            <w:r w:rsidR="00045DD2">
              <w:rPr>
                <w:rFonts w:asciiTheme="minorHAnsi" w:hAnsiTheme="minorHAnsi"/>
                <w:sz w:val="24"/>
                <w:szCs w:val="24"/>
              </w:rPr>
              <w:t xml:space="preserve">&amp; equipment 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>will be deducted from the employee’s paycheck.</w:t>
            </w:r>
          </w:p>
          <w:p w14:paraId="2FD13443" w14:textId="696B3451" w:rsidR="00BD38E7" w:rsidRPr="00BD38E7" w:rsidRDefault="00BD38E7" w:rsidP="00BD38E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  <w:szCs w:val="24"/>
              </w:rPr>
            </w:pPr>
            <w:r w:rsidRPr="00BD38E7">
              <w:rPr>
                <w:rFonts w:asciiTheme="minorHAnsi" w:hAnsiTheme="minorHAnsi"/>
                <w:sz w:val="24"/>
                <w:szCs w:val="24"/>
              </w:rPr>
              <w:t xml:space="preserve">Replacement cost for lost or damaged tools </w:t>
            </w:r>
            <w:r w:rsidR="00045DD2">
              <w:rPr>
                <w:rFonts w:asciiTheme="minorHAnsi" w:hAnsiTheme="minorHAnsi"/>
                <w:sz w:val="24"/>
                <w:szCs w:val="24"/>
              </w:rPr>
              <w:t>&amp;</w:t>
            </w:r>
            <w:r w:rsidR="0031712A">
              <w:rPr>
                <w:rFonts w:asciiTheme="minorHAnsi" w:hAnsiTheme="minorHAnsi"/>
                <w:sz w:val="24"/>
                <w:szCs w:val="24"/>
              </w:rPr>
              <w:t xml:space="preserve"> equipment 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 xml:space="preserve">are listed in Table </w:t>
            </w:r>
            <w:r w:rsidR="00DE6C56">
              <w:rPr>
                <w:rFonts w:asciiTheme="minorHAnsi" w:hAnsiTheme="minorHAnsi"/>
                <w:sz w:val="24"/>
                <w:szCs w:val="24"/>
              </w:rPr>
              <w:t>1.4.1.2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>-1.</w:t>
            </w:r>
          </w:p>
          <w:p w14:paraId="6CBCE19F" w14:textId="71103379" w:rsidR="00C5438E" w:rsidRPr="000F2F83" w:rsidRDefault="00BD38E7" w:rsidP="000F2F83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 w:rsidRPr="00BD38E7">
              <w:rPr>
                <w:rFonts w:asciiTheme="minorHAnsi" w:hAnsiTheme="minorHAnsi"/>
                <w:sz w:val="24"/>
                <w:szCs w:val="24"/>
              </w:rPr>
              <w:t>Upon termination of employment</w:t>
            </w:r>
            <w:r w:rsidR="00045DD2">
              <w:rPr>
                <w:rFonts w:asciiTheme="minorHAnsi" w:hAnsiTheme="minorHAnsi"/>
                <w:sz w:val="24"/>
                <w:szCs w:val="24"/>
              </w:rPr>
              <w:t>,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 xml:space="preserve"> all </w:t>
            </w:r>
            <w:proofErr w:type="gramStart"/>
            <w:r w:rsidRPr="00BD38E7">
              <w:rPr>
                <w:rFonts w:asciiTheme="minorHAnsi" w:hAnsiTheme="minorHAnsi"/>
                <w:sz w:val="24"/>
                <w:szCs w:val="24"/>
              </w:rPr>
              <w:t>personally-issued</w:t>
            </w:r>
            <w:proofErr w:type="gramEnd"/>
            <w:r w:rsidRPr="00BD38E7">
              <w:rPr>
                <w:rFonts w:asciiTheme="minorHAnsi" w:hAnsiTheme="minorHAnsi"/>
                <w:sz w:val="24"/>
                <w:szCs w:val="24"/>
              </w:rPr>
              <w:t xml:space="preserve"> tools </w:t>
            </w:r>
            <w:r w:rsidR="00045DD2">
              <w:rPr>
                <w:rFonts w:asciiTheme="minorHAnsi" w:hAnsiTheme="minorHAnsi"/>
                <w:sz w:val="24"/>
                <w:szCs w:val="24"/>
              </w:rPr>
              <w:t>&amp;</w:t>
            </w:r>
            <w:r w:rsidR="0031712A">
              <w:rPr>
                <w:rFonts w:asciiTheme="minorHAnsi" w:hAnsiTheme="minorHAnsi"/>
                <w:sz w:val="24"/>
                <w:szCs w:val="24"/>
              </w:rPr>
              <w:t xml:space="preserve"> equipment 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 xml:space="preserve">must be returned to Brightview. The cost of lost or damaged tools </w:t>
            </w:r>
            <w:r w:rsidR="00045DD2">
              <w:rPr>
                <w:rFonts w:asciiTheme="minorHAnsi" w:hAnsiTheme="minorHAnsi"/>
                <w:sz w:val="24"/>
                <w:szCs w:val="24"/>
              </w:rPr>
              <w:t>&amp;</w:t>
            </w:r>
            <w:r w:rsidR="0031712A">
              <w:rPr>
                <w:rFonts w:asciiTheme="minorHAnsi" w:hAnsiTheme="minorHAnsi"/>
                <w:sz w:val="24"/>
                <w:szCs w:val="24"/>
              </w:rPr>
              <w:t xml:space="preserve"> equipment </w:t>
            </w:r>
            <w:r w:rsidRPr="00BD38E7">
              <w:rPr>
                <w:rFonts w:asciiTheme="minorHAnsi" w:hAnsiTheme="minorHAnsi"/>
                <w:sz w:val="24"/>
                <w:szCs w:val="24"/>
              </w:rPr>
              <w:t>will be deducted from the employee’s final paycheck.</w:t>
            </w:r>
          </w:p>
        </w:tc>
      </w:tr>
    </w:tbl>
    <w:p w14:paraId="1EF26098" w14:textId="77777777" w:rsidR="00C5438E" w:rsidRDefault="00C5438E" w:rsidP="00C5438E"/>
    <w:p w14:paraId="3B55A500" w14:textId="77777777" w:rsidR="006251CF" w:rsidRDefault="006251CF" w:rsidP="006251CF"/>
    <w:p w14:paraId="1061B829" w14:textId="77777777" w:rsidR="00432AC2" w:rsidRDefault="00432AC2" w:rsidP="006251CF"/>
    <w:p w14:paraId="432B2DC8" w14:textId="77777777" w:rsidR="00432AC2" w:rsidRDefault="00432AC2" w:rsidP="006251CF"/>
    <w:p w14:paraId="6A882C64" w14:textId="77777777" w:rsidR="00432AC2" w:rsidRDefault="00432AC2" w:rsidP="006251CF"/>
    <w:p w14:paraId="051BF743" w14:textId="77777777" w:rsidR="00432AC2" w:rsidRDefault="00432AC2" w:rsidP="006251CF"/>
    <w:p w14:paraId="1CE96D47" w14:textId="77777777" w:rsidR="00432AC2" w:rsidRDefault="00432AC2" w:rsidP="006251CF"/>
    <w:p w14:paraId="42120F84" w14:textId="77777777" w:rsidR="00432AC2" w:rsidRDefault="00432AC2" w:rsidP="006251CF"/>
    <w:p w14:paraId="49EA02CF" w14:textId="77777777" w:rsidR="00432AC2" w:rsidRDefault="00432AC2" w:rsidP="006251CF"/>
    <w:p w14:paraId="317AA075" w14:textId="77777777" w:rsidR="00432AC2" w:rsidRDefault="00432AC2" w:rsidP="006251CF"/>
    <w:p w14:paraId="486A7980" w14:textId="77777777" w:rsidR="00432AC2" w:rsidRDefault="00432AC2" w:rsidP="006251CF"/>
    <w:p w14:paraId="08F382E6" w14:textId="77777777" w:rsidR="00432AC2" w:rsidRDefault="00432AC2" w:rsidP="00432AC2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493"/>
        <w:gridCol w:w="3909"/>
      </w:tblGrid>
      <w:tr w:rsidR="00432AC2" w:rsidRPr="009B793E" w14:paraId="4998003D" w14:textId="77777777" w:rsidTr="0031712A">
        <w:tc>
          <w:tcPr>
            <w:tcW w:w="11402" w:type="dxa"/>
            <w:gridSpan w:val="2"/>
            <w:shd w:val="clear" w:color="auto" w:fill="CCCCCC"/>
          </w:tcPr>
          <w:p w14:paraId="00F17166" w14:textId="65084A88" w:rsidR="00432AC2" w:rsidRPr="009B793E" w:rsidRDefault="00432AC2" w:rsidP="004460C9">
            <w:pPr>
              <w:spacing w:before="6" w:after="6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proofErr w:type="gramStart"/>
            <w:r w:rsidRPr="009B793E">
              <w:rPr>
                <w:rFonts w:asciiTheme="minorHAnsi" w:hAnsiTheme="minorHAnsi"/>
                <w:b/>
                <w:sz w:val="28"/>
                <w:szCs w:val="28"/>
              </w:rPr>
              <w:t>PERSONALLY-ISSUED</w:t>
            </w:r>
            <w:proofErr w:type="gramEnd"/>
            <w:r w:rsidRPr="009B793E">
              <w:rPr>
                <w:rFonts w:asciiTheme="minorHAnsi" w:hAnsiTheme="minorHAnsi"/>
                <w:b/>
                <w:sz w:val="28"/>
                <w:szCs w:val="28"/>
              </w:rPr>
              <w:t xml:space="preserve"> TOOLS</w:t>
            </w:r>
            <w:r w:rsidR="00AE5EDA" w:rsidRPr="009B793E">
              <w:rPr>
                <w:rFonts w:asciiTheme="minorHAnsi" w:hAnsiTheme="minorHAnsi"/>
                <w:b/>
                <w:sz w:val="28"/>
                <w:szCs w:val="28"/>
              </w:rPr>
              <w:t xml:space="preserve"> &amp; EQUIPMENT</w:t>
            </w:r>
          </w:p>
        </w:tc>
      </w:tr>
      <w:tr w:rsidR="00432AC2" w:rsidRPr="00432AC2" w14:paraId="31709E54" w14:textId="77777777" w:rsidTr="0031712A">
        <w:tc>
          <w:tcPr>
            <w:tcW w:w="7493" w:type="dxa"/>
          </w:tcPr>
          <w:p w14:paraId="674E081D" w14:textId="592D7CE8" w:rsidR="00432AC2" w:rsidRPr="00432AC2" w:rsidRDefault="00AE5EDA" w:rsidP="004460C9">
            <w:pPr>
              <w:spacing w:before="6" w:after="6"/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i/>
                <w:sz w:val="24"/>
                <w:szCs w:val="24"/>
              </w:rPr>
              <w:t>Item</w:t>
            </w:r>
          </w:p>
        </w:tc>
        <w:tc>
          <w:tcPr>
            <w:tcW w:w="3909" w:type="dxa"/>
          </w:tcPr>
          <w:p w14:paraId="379A31AD" w14:textId="77777777" w:rsidR="00432AC2" w:rsidRPr="00432AC2" w:rsidRDefault="00432AC2" w:rsidP="004460C9">
            <w:pPr>
              <w:spacing w:before="6" w:after="6"/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32AC2">
              <w:rPr>
                <w:rFonts w:asciiTheme="minorHAnsi" w:hAnsiTheme="minorHAnsi"/>
                <w:b/>
                <w:i/>
                <w:sz w:val="24"/>
                <w:szCs w:val="24"/>
              </w:rPr>
              <w:t>Replacement Value</w:t>
            </w:r>
          </w:p>
        </w:tc>
      </w:tr>
      <w:tr w:rsidR="00432AC2" w:rsidRPr="00432AC2" w14:paraId="0F261AD5" w14:textId="77777777" w:rsidTr="0031712A">
        <w:tc>
          <w:tcPr>
            <w:tcW w:w="7493" w:type="dxa"/>
          </w:tcPr>
          <w:p w14:paraId="4876C63F" w14:textId="77777777" w:rsidR="00432AC2" w:rsidRPr="00432AC2" w:rsidRDefault="00432AC2" w:rsidP="004460C9">
            <w:pPr>
              <w:spacing w:before="6" w:after="6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3-Loop Tool Belt</w:t>
            </w:r>
          </w:p>
        </w:tc>
        <w:tc>
          <w:tcPr>
            <w:tcW w:w="3909" w:type="dxa"/>
          </w:tcPr>
          <w:p w14:paraId="0FA02E8A" w14:textId="77777777" w:rsidR="00432AC2" w:rsidRPr="00432AC2" w:rsidRDefault="00432AC2" w:rsidP="004460C9">
            <w:pPr>
              <w:spacing w:before="6" w:after="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$20.00</w:t>
            </w:r>
          </w:p>
        </w:tc>
      </w:tr>
      <w:tr w:rsidR="00432AC2" w:rsidRPr="00432AC2" w14:paraId="37C30A5E" w14:textId="77777777" w:rsidTr="0031712A">
        <w:tc>
          <w:tcPr>
            <w:tcW w:w="7493" w:type="dxa"/>
          </w:tcPr>
          <w:p w14:paraId="43E027C8" w14:textId="77777777" w:rsidR="00432AC2" w:rsidRPr="00432AC2" w:rsidRDefault="00432AC2" w:rsidP="004460C9">
            <w:pPr>
              <w:spacing w:before="6" w:after="6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Bucket on a Belt</w:t>
            </w:r>
          </w:p>
        </w:tc>
        <w:tc>
          <w:tcPr>
            <w:tcW w:w="3909" w:type="dxa"/>
          </w:tcPr>
          <w:p w14:paraId="09630BA9" w14:textId="2641390A" w:rsidR="00432AC2" w:rsidRPr="00432AC2" w:rsidRDefault="00432AC2" w:rsidP="004460C9">
            <w:pPr>
              <w:spacing w:before="6" w:after="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$</w:t>
            </w:r>
            <w:r w:rsidR="00246D11">
              <w:rPr>
                <w:rFonts w:asciiTheme="minorHAnsi" w:hAnsiTheme="minorHAnsi"/>
                <w:sz w:val="24"/>
                <w:szCs w:val="24"/>
              </w:rPr>
              <w:t>4</w:t>
            </w:r>
            <w:r w:rsidRPr="00432AC2">
              <w:rPr>
                <w:rFonts w:asciiTheme="minorHAnsi" w:hAnsiTheme="minorHAnsi"/>
                <w:sz w:val="24"/>
                <w:szCs w:val="24"/>
              </w:rPr>
              <w:t>5.00</w:t>
            </w:r>
          </w:p>
        </w:tc>
      </w:tr>
      <w:tr w:rsidR="00432AC2" w:rsidRPr="00432AC2" w14:paraId="5A425D1F" w14:textId="77777777" w:rsidTr="0031712A">
        <w:tc>
          <w:tcPr>
            <w:tcW w:w="7493" w:type="dxa"/>
          </w:tcPr>
          <w:p w14:paraId="507185EC" w14:textId="77777777" w:rsidR="00432AC2" w:rsidRPr="00432AC2" w:rsidRDefault="00432AC2" w:rsidP="004460C9">
            <w:pPr>
              <w:spacing w:before="6" w:after="6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1-Pocket Utility Pouch</w:t>
            </w:r>
          </w:p>
        </w:tc>
        <w:tc>
          <w:tcPr>
            <w:tcW w:w="3909" w:type="dxa"/>
          </w:tcPr>
          <w:p w14:paraId="2E2B9D68" w14:textId="5E1E815D" w:rsidR="00432AC2" w:rsidRPr="00432AC2" w:rsidRDefault="00432AC2" w:rsidP="004460C9">
            <w:pPr>
              <w:spacing w:before="6" w:after="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$</w:t>
            </w:r>
            <w:r w:rsidR="00246D11">
              <w:rPr>
                <w:rFonts w:asciiTheme="minorHAnsi" w:hAnsiTheme="minorHAnsi"/>
                <w:sz w:val="24"/>
                <w:szCs w:val="24"/>
              </w:rPr>
              <w:t>20</w:t>
            </w:r>
            <w:r w:rsidRPr="00432AC2">
              <w:rPr>
                <w:rFonts w:asciiTheme="minorHAnsi" w:hAnsiTheme="minorHAnsi"/>
                <w:sz w:val="24"/>
                <w:szCs w:val="24"/>
              </w:rPr>
              <w:t>.00</w:t>
            </w:r>
          </w:p>
        </w:tc>
      </w:tr>
      <w:tr w:rsidR="00432AC2" w:rsidRPr="00432AC2" w14:paraId="2C5BD44B" w14:textId="77777777" w:rsidTr="0031712A">
        <w:tc>
          <w:tcPr>
            <w:tcW w:w="7493" w:type="dxa"/>
          </w:tcPr>
          <w:p w14:paraId="3EFB4CE6" w14:textId="77777777" w:rsidR="00432AC2" w:rsidRPr="00432AC2" w:rsidRDefault="00432AC2" w:rsidP="004460C9">
            <w:pPr>
              <w:spacing w:before="6" w:after="6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1-Loop Leather Squeegee Holster</w:t>
            </w:r>
          </w:p>
        </w:tc>
        <w:tc>
          <w:tcPr>
            <w:tcW w:w="3909" w:type="dxa"/>
          </w:tcPr>
          <w:p w14:paraId="49C1D6D7" w14:textId="77777777" w:rsidR="00432AC2" w:rsidRPr="00432AC2" w:rsidRDefault="00432AC2" w:rsidP="004460C9">
            <w:pPr>
              <w:spacing w:before="6" w:after="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$14.00</w:t>
            </w:r>
          </w:p>
        </w:tc>
      </w:tr>
      <w:tr w:rsidR="00432AC2" w:rsidRPr="00432AC2" w14:paraId="6A2D8716" w14:textId="77777777" w:rsidTr="0031712A">
        <w:tc>
          <w:tcPr>
            <w:tcW w:w="7493" w:type="dxa"/>
          </w:tcPr>
          <w:p w14:paraId="59EC0115" w14:textId="77777777" w:rsidR="00432AC2" w:rsidRPr="00432AC2" w:rsidRDefault="00432AC2" w:rsidP="004460C9">
            <w:pPr>
              <w:spacing w:before="6" w:after="6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Squeegee Handle</w:t>
            </w:r>
          </w:p>
        </w:tc>
        <w:tc>
          <w:tcPr>
            <w:tcW w:w="3909" w:type="dxa"/>
          </w:tcPr>
          <w:p w14:paraId="4DF2798A" w14:textId="77777777" w:rsidR="00432AC2" w:rsidRPr="00432AC2" w:rsidRDefault="00432AC2" w:rsidP="004460C9">
            <w:pPr>
              <w:spacing w:before="6" w:after="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$13.00</w:t>
            </w:r>
          </w:p>
        </w:tc>
      </w:tr>
      <w:tr w:rsidR="00432AC2" w:rsidRPr="00432AC2" w14:paraId="5D2C7FD6" w14:textId="77777777" w:rsidTr="0031712A">
        <w:tc>
          <w:tcPr>
            <w:tcW w:w="7493" w:type="dxa"/>
          </w:tcPr>
          <w:p w14:paraId="6FA43CAB" w14:textId="77777777" w:rsidR="00432AC2" w:rsidRPr="00432AC2" w:rsidRDefault="00432AC2" w:rsidP="004460C9">
            <w:pPr>
              <w:spacing w:before="6" w:after="6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18” Squeegee Channel</w:t>
            </w:r>
          </w:p>
        </w:tc>
        <w:tc>
          <w:tcPr>
            <w:tcW w:w="3909" w:type="dxa"/>
          </w:tcPr>
          <w:p w14:paraId="0AB8589F" w14:textId="77777777" w:rsidR="00432AC2" w:rsidRPr="00432AC2" w:rsidRDefault="00432AC2" w:rsidP="004460C9">
            <w:pPr>
              <w:spacing w:before="6" w:after="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$10.00</w:t>
            </w:r>
          </w:p>
        </w:tc>
      </w:tr>
      <w:tr w:rsidR="00432AC2" w:rsidRPr="00432AC2" w14:paraId="411CE16A" w14:textId="77777777" w:rsidTr="0031712A">
        <w:tc>
          <w:tcPr>
            <w:tcW w:w="7493" w:type="dxa"/>
          </w:tcPr>
          <w:p w14:paraId="0F3117CD" w14:textId="77777777" w:rsidR="00432AC2" w:rsidRPr="00432AC2" w:rsidRDefault="00432AC2" w:rsidP="004460C9">
            <w:pPr>
              <w:spacing w:before="6" w:after="6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6” Squeegee</w:t>
            </w:r>
          </w:p>
        </w:tc>
        <w:tc>
          <w:tcPr>
            <w:tcW w:w="3909" w:type="dxa"/>
          </w:tcPr>
          <w:p w14:paraId="696ACBE4" w14:textId="77777777" w:rsidR="00432AC2" w:rsidRPr="00432AC2" w:rsidRDefault="00432AC2" w:rsidP="004460C9">
            <w:pPr>
              <w:spacing w:before="6" w:after="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$10.00</w:t>
            </w:r>
          </w:p>
        </w:tc>
      </w:tr>
      <w:tr w:rsidR="00432AC2" w:rsidRPr="00432AC2" w14:paraId="7BE4066F" w14:textId="77777777" w:rsidTr="0031712A">
        <w:tc>
          <w:tcPr>
            <w:tcW w:w="7493" w:type="dxa"/>
          </w:tcPr>
          <w:p w14:paraId="0C007574" w14:textId="77777777" w:rsidR="00432AC2" w:rsidRPr="00432AC2" w:rsidRDefault="00432AC2" w:rsidP="004460C9">
            <w:pPr>
              <w:spacing w:before="6" w:after="6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18” T-bar</w:t>
            </w:r>
          </w:p>
        </w:tc>
        <w:tc>
          <w:tcPr>
            <w:tcW w:w="3909" w:type="dxa"/>
          </w:tcPr>
          <w:p w14:paraId="08A6A3BC" w14:textId="77777777" w:rsidR="00432AC2" w:rsidRPr="00432AC2" w:rsidRDefault="00432AC2" w:rsidP="004460C9">
            <w:pPr>
              <w:spacing w:before="6" w:after="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$8.00</w:t>
            </w:r>
          </w:p>
        </w:tc>
      </w:tr>
      <w:tr w:rsidR="00432AC2" w:rsidRPr="00432AC2" w14:paraId="31A21157" w14:textId="77777777" w:rsidTr="0031712A">
        <w:tc>
          <w:tcPr>
            <w:tcW w:w="7493" w:type="dxa"/>
          </w:tcPr>
          <w:p w14:paraId="75D7D7CB" w14:textId="77777777" w:rsidR="00432AC2" w:rsidRPr="00432AC2" w:rsidRDefault="00432AC2" w:rsidP="004460C9">
            <w:pPr>
              <w:spacing w:before="6" w:after="6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6” Razor</w:t>
            </w:r>
          </w:p>
        </w:tc>
        <w:tc>
          <w:tcPr>
            <w:tcW w:w="3909" w:type="dxa"/>
          </w:tcPr>
          <w:p w14:paraId="747E702B" w14:textId="18D78EF0" w:rsidR="00432AC2" w:rsidRPr="00432AC2" w:rsidRDefault="00432AC2" w:rsidP="004460C9">
            <w:pPr>
              <w:spacing w:before="6" w:after="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$1</w:t>
            </w:r>
            <w:r w:rsidR="00246D11">
              <w:rPr>
                <w:rFonts w:asciiTheme="minorHAnsi" w:hAnsiTheme="minorHAnsi"/>
                <w:sz w:val="24"/>
                <w:szCs w:val="24"/>
              </w:rPr>
              <w:t>7</w:t>
            </w:r>
            <w:r w:rsidRPr="00432AC2">
              <w:rPr>
                <w:rFonts w:asciiTheme="minorHAnsi" w:hAnsiTheme="minorHAnsi"/>
                <w:sz w:val="24"/>
                <w:szCs w:val="24"/>
              </w:rPr>
              <w:t>.50</w:t>
            </w:r>
          </w:p>
        </w:tc>
      </w:tr>
      <w:tr w:rsidR="00553308" w:rsidRPr="00553308" w14:paraId="558BBD4C" w14:textId="77777777" w:rsidTr="0031712A">
        <w:tc>
          <w:tcPr>
            <w:tcW w:w="7493" w:type="dxa"/>
          </w:tcPr>
          <w:p w14:paraId="1E06788B" w14:textId="6DA7B7CC" w:rsidR="00553308" w:rsidRPr="00553308" w:rsidRDefault="00553308" w:rsidP="004460C9">
            <w:pPr>
              <w:spacing w:before="6" w:after="6"/>
              <w:rPr>
                <w:rFonts w:asciiTheme="minorHAnsi" w:hAnsiTheme="minorHAnsi" w:cstheme="minorHAnsi"/>
                <w:sz w:val="24"/>
                <w:szCs w:val="24"/>
              </w:rPr>
            </w:pPr>
            <w:r w:rsidRPr="00553308">
              <w:rPr>
                <w:rFonts w:asciiTheme="minorHAnsi" w:hAnsiTheme="minorHAnsi" w:cstheme="minorHAnsi"/>
                <w:sz w:val="24"/>
                <w:szCs w:val="24"/>
              </w:rPr>
              <w:t>6” Razor Sheath</w:t>
            </w:r>
          </w:p>
        </w:tc>
        <w:tc>
          <w:tcPr>
            <w:tcW w:w="3909" w:type="dxa"/>
          </w:tcPr>
          <w:p w14:paraId="794B370C" w14:textId="66BE4F51" w:rsidR="00553308" w:rsidRPr="00553308" w:rsidRDefault="00553308" w:rsidP="004460C9">
            <w:pPr>
              <w:spacing w:before="6" w:after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3308">
              <w:rPr>
                <w:rFonts w:asciiTheme="minorHAnsi" w:hAnsiTheme="minorHAnsi" w:cstheme="minorHAnsi"/>
                <w:sz w:val="24"/>
                <w:szCs w:val="24"/>
              </w:rPr>
              <w:t>$</w:t>
            </w:r>
            <w:r w:rsidR="00246D11">
              <w:rPr>
                <w:rFonts w:asciiTheme="minorHAnsi" w:hAnsiTheme="minorHAnsi" w:cstheme="minorHAnsi"/>
                <w:sz w:val="24"/>
                <w:szCs w:val="24"/>
              </w:rPr>
              <w:t>21.0</w:t>
            </w:r>
            <w:r w:rsidRPr="00553308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553308" w:rsidRPr="00553308" w14:paraId="6EC351E7" w14:textId="77777777" w:rsidTr="0031712A">
        <w:tc>
          <w:tcPr>
            <w:tcW w:w="7493" w:type="dxa"/>
          </w:tcPr>
          <w:p w14:paraId="3E96100A" w14:textId="49BD0D4D" w:rsidR="00553308" w:rsidRPr="00553308" w:rsidRDefault="00553308" w:rsidP="004460C9">
            <w:pPr>
              <w:spacing w:before="6" w:after="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Cougar Paws (boots)</w:t>
            </w:r>
          </w:p>
        </w:tc>
        <w:tc>
          <w:tcPr>
            <w:tcW w:w="3909" w:type="dxa"/>
          </w:tcPr>
          <w:p w14:paraId="1DF22D5F" w14:textId="377478A3" w:rsidR="00553308" w:rsidRPr="00553308" w:rsidRDefault="00553308" w:rsidP="004460C9">
            <w:pPr>
              <w:spacing w:before="6" w:after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$</w:t>
            </w:r>
            <w:r w:rsidR="0031712A">
              <w:rPr>
                <w:rFonts w:asciiTheme="minorHAnsi" w:hAnsiTheme="minorHAnsi" w:cstheme="minorHAnsi"/>
                <w:sz w:val="24"/>
                <w:szCs w:val="24"/>
              </w:rPr>
              <w:t>200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</w:p>
        </w:tc>
      </w:tr>
      <w:tr w:rsidR="00432AC2" w:rsidRPr="00432AC2" w14:paraId="565F3A01" w14:textId="77777777" w:rsidTr="0031712A">
        <w:tc>
          <w:tcPr>
            <w:tcW w:w="7493" w:type="dxa"/>
          </w:tcPr>
          <w:p w14:paraId="318009DA" w14:textId="591483F9" w:rsidR="00432AC2" w:rsidRPr="00432AC2" w:rsidRDefault="00553308" w:rsidP="004460C9">
            <w:pPr>
              <w:spacing w:before="6" w:after="6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Respirator</w:t>
            </w:r>
          </w:p>
        </w:tc>
        <w:tc>
          <w:tcPr>
            <w:tcW w:w="3909" w:type="dxa"/>
          </w:tcPr>
          <w:p w14:paraId="1806C278" w14:textId="05AF8420" w:rsidR="00432AC2" w:rsidRPr="00432AC2" w:rsidRDefault="00432AC2" w:rsidP="004460C9">
            <w:pPr>
              <w:spacing w:before="6" w:after="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32AC2">
              <w:rPr>
                <w:rFonts w:asciiTheme="minorHAnsi" w:hAnsiTheme="minorHAnsi"/>
                <w:sz w:val="24"/>
                <w:szCs w:val="24"/>
              </w:rPr>
              <w:t>$</w:t>
            </w:r>
            <w:r w:rsidR="00D66089">
              <w:rPr>
                <w:rFonts w:asciiTheme="minorHAnsi" w:hAnsiTheme="minorHAnsi"/>
                <w:sz w:val="24"/>
                <w:szCs w:val="24"/>
              </w:rPr>
              <w:t>6</w:t>
            </w:r>
            <w:r w:rsidR="00553308">
              <w:rPr>
                <w:rFonts w:asciiTheme="minorHAnsi" w:hAnsiTheme="minorHAnsi"/>
                <w:sz w:val="24"/>
                <w:szCs w:val="24"/>
              </w:rPr>
              <w:t>5</w:t>
            </w:r>
            <w:r w:rsidRPr="00432AC2">
              <w:rPr>
                <w:rFonts w:asciiTheme="minorHAnsi" w:hAnsiTheme="minorHAnsi"/>
                <w:sz w:val="24"/>
                <w:szCs w:val="24"/>
              </w:rPr>
              <w:t>.00</w:t>
            </w:r>
          </w:p>
        </w:tc>
      </w:tr>
    </w:tbl>
    <w:p w14:paraId="22C935CA" w14:textId="77777777" w:rsidR="00432AC2" w:rsidRDefault="00432AC2" w:rsidP="00432AC2">
      <w:pPr>
        <w:jc w:val="center"/>
      </w:pPr>
    </w:p>
    <w:p w14:paraId="1C21439A" w14:textId="7B1CC100" w:rsidR="00432AC2" w:rsidRPr="002D4F90" w:rsidRDefault="00432AC2" w:rsidP="00432AC2">
      <w:pPr>
        <w:jc w:val="center"/>
        <w:rPr>
          <w:b/>
        </w:rPr>
      </w:pPr>
      <w:r>
        <w:rPr>
          <w:b/>
        </w:rPr>
        <w:t xml:space="preserve">TABLE </w:t>
      </w:r>
      <w:r w:rsidR="00553308">
        <w:rPr>
          <w:b/>
        </w:rPr>
        <w:t>1.4.1.2</w:t>
      </w:r>
      <w:r w:rsidRPr="002D4F90">
        <w:rPr>
          <w:b/>
        </w:rPr>
        <w:t>-1</w:t>
      </w:r>
    </w:p>
    <w:p w14:paraId="0FE2C02F" w14:textId="77777777" w:rsidR="00432AC2" w:rsidRPr="006251CF" w:rsidRDefault="00432AC2" w:rsidP="006251CF"/>
    <w:sectPr w:rsidR="00432AC2" w:rsidRPr="006251CF" w:rsidSect="00873C7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232" w:right="360" w:bottom="864" w:left="360" w:header="36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92B9B" w14:textId="77777777" w:rsidR="00AB0CB2" w:rsidRDefault="00AB0CB2" w:rsidP="002D1351">
      <w:r>
        <w:separator/>
      </w:r>
    </w:p>
  </w:endnote>
  <w:endnote w:type="continuationSeparator" w:id="0">
    <w:p w14:paraId="785707F2" w14:textId="77777777" w:rsidR="00AB0CB2" w:rsidRDefault="00AB0CB2" w:rsidP="002D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Book">
    <w:altName w:val="Calibri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0A3E" w14:textId="77777777" w:rsidR="009A19AD" w:rsidRDefault="009A19AD" w:rsidP="009A19A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C7C217" wp14:editId="496DD6D4">
              <wp:simplePos x="0" y="0"/>
              <wp:positionH relativeFrom="column">
                <wp:posOffset>2893</wp:posOffset>
              </wp:positionH>
              <wp:positionV relativeFrom="paragraph">
                <wp:posOffset>180268</wp:posOffset>
              </wp:positionV>
              <wp:extent cx="7314991" cy="343856"/>
              <wp:effectExtent l="0" t="0" r="635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4991" cy="34385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F57322" w14:textId="1CF776BB" w:rsidR="009A19AD" w:rsidRPr="00075F28" w:rsidRDefault="009A19AD" w:rsidP="009A19AD">
                          <w:pPr>
                            <w:pStyle w:val="BasicParagraph"/>
                            <w:tabs>
                              <w:tab w:val="left" w:pos="1200"/>
                              <w:tab w:val="right" w:pos="11160"/>
                            </w:tabs>
                            <w:suppressAutoHyphens/>
                            <w:spacing w:after="90"/>
                            <w:jc w:val="right"/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</w:pPr>
                          <w:r w:rsidRPr="00075F28">
                            <w:rPr>
                              <w:rStyle w:val="FooterChar"/>
                              <w:color w:val="263775"/>
                            </w:rPr>
                            <w:t>I</w:t>
                          </w:r>
                          <w:r>
                            <w:rPr>
                              <w:rStyle w:val="FooterChar"/>
                              <w:color w:val="263775"/>
                            </w:rPr>
                            <w:t>ssued: 0</w:t>
                          </w:r>
                          <w:r w:rsidR="001C2C08">
                            <w:rPr>
                              <w:rStyle w:val="FooterChar"/>
                              <w:color w:val="263775"/>
                            </w:rPr>
                            <w:t>3</w:t>
                          </w:r>
                          <w:r>
                            <w:rPr>
                              <w:rStyle w:val="FooterChar"/>
                              <w:color w:val="263775"/>
                            </w:rPr>
                            <w:t>/</w:t>
                          </w:r>
                          <w:r w:rsidR="005A112B">
                            <w:rPr>
                              <w:rStyle w:val="FooterChar"/>
                              <w:color w:val="263775"/>
                            </w:rPr>
                            <w:t>20</w:t>
                          </w:r>
                          <w:r>
                            <w:rPr>
                              <w:rStyle w:val="FooterChar"/>
                              <w:color w:val="263775"/>
                            </w:rPr>
                            <w:t>/202</w:t>
                          </w:r>
                          <w:r w:rsidR="001C2C08">
                            <w:rPr>
                              <w:rStyle w:val="FooterChar"/>
                              <w:color w:val="263775"/>
                            </w:rPr>
                            <w:t>5</w:t>
                          </w:r>
                          <w:r w:rsidRPr="00075F28"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 xml:space="preserve">Policy </w:t>
                          </w:r>
                          <w:r w:rsidR="005A112B"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>1.4.1.2</w:t>
                          </w:r>
                          <w:r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>;</w:t>
                          </w:r>
                          <w:r w:rsidRPr="00075F28"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 xml:space="preserve"> Version 1</w:t>
                          </w:r>
                          <w:r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  <w:r w:rsidR="001C2C08"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>3</w:t>
                          </w:r>
                        </w:p>
                        <w:p w14:paraId="664EC241" w14:textId="77777777" w:rsidR="009A19AD" w:rsidRDefault="009A19AD" w:rsidP="009A19AD">
                          <w:pPr>
                            <w:pStyle w:val="BasicParagraph"/>
                            <w:tabs>
                              <w:tab w:val="right" w:pos="11160"/>
                            </w:tabs>
                            <w:suppressAutoHyphens/>
                            <w:spacing w:after="90"/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</w:pPr>
                        </w:p>
                        <w:p w14:paraId="767F2ED2" w14:textId="77777777" w:rsidR="009A19AD" w:rsidRDefault="009A19AD" w:rsidP="009A19A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C7C21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.25pt;margin-top:14.2pt;width:8in;height:2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" fillcolor="white [3201]" stroked="f" strokeweight=".5pt">
              <v:textbox>
                <w:txbxContent>
                  <w:p w14:paraId="5FF57322" w14:textId="1CF776BB" w:rsidR="009A19AD" w:rsidRPr="00075F28" w:rsidRDefault="009A19AD" w:rsidP="009A19AD">
                    <w:pPr>
                      <w:pStyle w:val="BasicParagraph"/>
                      <w:tabs>
                        <w:tab w:val="left" w:pos="1200"/>
                        <w:tab w:val="right" w:pos="11160"/>
                      </w:tabs>
                      <w:suppressAutoHyphens/>
                      <w:spacing w:after="90"/>
                      <w:jc w:val="right"/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</w:pPr>
                    <w:r w:rsidRPr="00075F28">
                      <w:rPr>
                        <w:rStyle w:val="FooterChar"/>
                        <w:color w:val="263775"/>
                      </w:rPr>
                      <w:t>I</w:t>
                    </w:r>
                    <w:r>
                      <w:rPr>
                        <w:rStyle w:val="FooterChar"/>
                        <w:color w:val="263775"/>
                      </w:rPr>
                      <w:t>ssued: 0</w:t>
                    </w:r>
                    <w:r w:rsidR="001C2C08">
                      <w:rPr>
                        <w:rStyle w:val="FooterChar"/>
                        <w:color w:val="263775"/>
                      </w:rPr>
                      <w:t>3</w:t>
                    </w:r>
                    <w:r>
                      <w:rPr>
                        <w:rStyle w:val="FooterChar"/>
                        <w:color w:val="263775"/>
                      </w:rPr>
                      <w:t>/</w:t>
                    </w:r>
                    <w:r w:rsidR="005A112B">
                      <w:rPr>
                        <w:rStyle w:val="FooterChar"/>
                        <w:color w:val="263775"/>
                      </w:rPr>
                      <w:t>20</w:t>
                    </w:r>
                    <w:r>
                      <w:rPr>
                        <w:rStyle w:val="FooterChar"/>
                        <w:color w:val="263775"/>
                      </w:rPr>
                      <w:t>/202</w:t>
                    </w:r>
                    <w:r w:rsidR="001C2C08">
                      <w:rPr>
                        <w:rStyle w:val="FooterChar"/>
                        <w:color w:val="263775"/>
                      </w:rPr>
                      <w:t>5</w:t>
                    </w:r>
                    <w:r w:rsidRPr="00075F28"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 xml:space="preserve">Policy </w:t>
                    </w:r>
                    <w:r w:rsidR="005A112B"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>1.4.1.2</w:t>
                    </w:r>
                    <w:r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>;</w:t>
                    </w:r>
                    <w:r w:rsidRPr="00075F28"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 xml:space="preserve"> Version 1</w:t>
                    </w:r>
                    <w:r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>.</w:t>
                    </w:r>
                    <w:r w:rsidR="001C2C08"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>3</w:t>
                    </w:r>
                  </w:p>
                  <w:p w14:paraId="664EC241" w14:textId="77777777" w:rsidR="009A19AD" w:rsidRDefault="009A19AD" w:rsidP="009A19AD">
                    <w:pPr>
                      <w:pStyle w:val="BasicParagraph"/>
                      <w:tabs>
                        <w:tab w:val="right" w:pos="11160"/>
                      </w:tabs>
                      <w:suppressAutoHyphens/>
                      <w:spacing w:after="90"/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</w:pPr>
                  </w:p>
                  <w:p w14:paraId="767F2ED2" w14:textId="77777777" w:rsidR="009A19AD" w:rsidRDefault="009A19AD" w:rsidP="009A19AD"/>
                </w:txbxContent>
              </v:textbox>
            </v:shape>
          </w:pict>
        </mc:Fallback>
      </mc:AlternateContent>
    </w:r>
    <w:r w:rsidRPr="008D2D00">
      <w:rPr>
        <w:noProof/>
      </w:rPr>
      <w:drawing>
        <wp:inline distT="0" distB="0" distL="0" distR="0" wp14:anchorId="15D76121" wp14:editId="02B5E7DD">
          <wp:extent cx="7388352" cy="36576"/>
          <wp:effectExtent l="0" t="0" r="0" b="190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8352" cy="36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2DD277" w14:textId="77777777" w:rsidR="002B5F63" w:rsidRDefault="002B5F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AA5B6" w14:textId="77777777" w:rsidR="008D2D00" w:rsidRDefault="008D2D00" w:rsidP="00AE1C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115530" wp14:editId="6EFE0C91">
              <wp:simplePos x="0" y="0"/>
              <wp:positionH relativeFrom="column">
                <wp:posOffset>2893</wp:posOffset>
              </wp:positionH>
              <wp:positionV relativeFrom="paragraph">
                <wp:posOffset>180268</wp:posOffset>
              </wp:positionV>
              <wp:extent cx="7314991" cy="343856"/>
              <wp:effectExtent l="0" t="0" r="635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4991" cy="34385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EE7A5A" w14:textId="4FB5ACDE" w:rsidR="00FF63B7" w:rsidRPr="00075F28" w:rsidRDefault="008D2D00" w:rsidP="00184624">
                          <w:pPr>
                            <w:pStyle w:val="BasicParagraph"/>
                            <w:tabs>
                              <w:tab w:val="left" w:pos="1200"/>
                              <w:tab w:val="right" w:pos="11160"/>
                            </w:tabs>
                            <w:suppressAutoHyphens/>
                            <w:spacing w:after="90"/>
                            <w:jc w:val="right"/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</w:pPr>
                          <w:r w:rsidRPr="00075F28">
                            <w:rPr>
                              <w:rStyle w:val="FooterChar"/>
                              <w:color w:val="263775"/>
                            </w:rPr>
                            <w:t>I</w:t>
                          </w:r>
                          <w:r w:rsidR="00432AC2">
                            <w:rPr>
                              <w:rStyle w:val="FooterChar"/>
                              <w:color w:val="263775"/>
                            </w:rPr>
                            <w:t>ssued: 11/12/2021</w:t>
                          </w:r>
                          <w:r w:rsidR="00FF63B7" w:rsidRPr="00075F28">
                            <w:rPr>
                              <w:rFonts w:ascii="Futura Book" w:hAnsi="Futura Book" w:cs="Arial"/>
                              <w:color w:val="263775"/>
                              <w:spacing w:val="-1"/>
                              <w:sz w:val="20"/>
                              <w:szCs w:val="20"/>
                            </w:rPr>
                            <w:tab/>
                            <w:t>Updated: Version 1</w:t>
                          </w:r>
                        </w:p>
                        <w:p w14:paraId="76D8AAEE" w14:textId="77777777" w:rsidR="008D2D00" w:rsidRDefault="008D2D00" w:rsidP="000C2318">
                          <w:pPr>
                            <w:pStyle w:val="BasicParagraph"/>
                            <w:tabs>
                              <w:tab w:val="right" w:pos="11160"/>
                            </w:tabs>
                            <w:suppressAutoHyphens/>
                            <w:spacing w:after="90"/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</w:pPr>
                        </w:p>
                        <w:p w14:paraId="71225D4D" w14:textId="77777777" w:rsidR="008D2D00" w:rsidRDefault="008D2D0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11553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.25pt;margin-top:14.2pt;width:8in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" fillcolor="white [3201]" stroked="f" strokeweight=".5pt">
              <v:textbox>
                <w:txbxContent>
                  <w:p w14:paraId="2BEE7A5A" w14:textId="4FB5ACDE" w:rsidR="00FF63B7" w:rsidRPr="00075F28" w:rsidRDefault="008D2D00" w:rsidP="00184624">
                    <w:pPr>
                      <w:pStyle w:val="BasicParagraph"/>
                      <w:tabs>
                        <w:tab w:val="left" w:pos="1200"/>
                        <w:tab w:val="right" w:pos="11160"/>
                      </w:tabs>
                      <w:suppressAutoHyphens/>
                      <w:spacing w:after="90"/>
                      <w:jc w:val="right"/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</w:pPr>
                    <w:r w:rsidRPr="00075F28">
                      <w:rPr>
                        <w:rStyle w:val="FooterChar"/>
                        <w:color w:val="263775"/>
                      </w:rPr>
                      <w:t>I</w:t>
                    </w:r>
                    <w:r w:rsidR="00432AC2">
                      <w:rPr>
                        <w:rStyle w:val="FooterChar"/>
                        <w:color w:val="263775"/>
                      </w:rPr>
                      <w:t>ssued: 11/12/2021</w:t>
                    </w:r>
                    <w:r w:rsidR="00FF63B7" w:rsidRPr="00075F28">
                      <w:rPr>
                        <w:rFonts w:ascii="Futura Book" w:hAnsi="Futura Book" w:cs="Arial"/>
                        <w:color w:val="263775"/>
                        <w:spacing w:val="-1"/>
                        <w:sz w:val="20"/>
                        <w:szCs w:val="20"/>
                      </w:rPr>
                      <w:tab/>
                      <w:t>Updated: Version 1</w:t>
                    </w:r>
                  </w:p>
                  <w:p w14:paraId="76D8AAEE" w14:textId="77777777" w:rsidR="008D2D00" w:rsidRDefault="008D2D00" w:rsidP="000C2318">
                    <w:pPr>
                      <w:pStyle w:val="BasicParagraph"/>
                      <w:tabs>
                        <w:tab w:val="right" w:pos="11160"/>
                      </w:tabs>
                      <w:suppressAutoHyphens/>
                      <w:spacing w:after="90"/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</w:pPr>
                  </w:p>
                  <w:p w14:paraId="71225D4D" w14:textId="77777777" w:rsidR="008D2D00" w:rsidRDefault="008D2D00"/>
                </w:txbxContent>
              </v:textbox>
            </v:shape>
          </w:pict>
        </mc:Fallback>
      </mc:AlternateContent>
    </w:r>
    <w:r w:rsidRPr="008D2D00">
      <w:rPr>
        <w:noProof/>
      </w:rPr>
      <w:drawing>
        <wp:inline distT="0" distB="0" distL="0" distR="0" wp14:anchorId="233519E1" wp14:editId="472E8250">
          <wp:extent cx="7388352" cy="36576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8352" cy="36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09E15" w14:textId="77777777" w:rsidR="00AB0CB2" w:rsidRDefault="00AB0CB2" w:rsidP="002D1351">
      <w:r>
        <w:separator/>
      </w:r>
    </w:p>
  </w:footnote>
  <w:footnote w:type="continuationSeparator" w:id="0">
    <w:p w14:paraId="138C9B4B" w14:textId="77777777" w:rsidR="00AB0CB2" w:rsidRDefault="00AB0CB2" w:rsidP="002D1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BA55" w14:textId="66E65228" w:rsidR="002D1351" w:rsidRDefault="006322F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EAA73E" wp14:editId="1C27117B">
              <wp:simplePos x="0" y="0"/>
              <wp:positionH relativeFrom="column">
                <wp:posOffset>1724025</wp:posOffset>
              </wp:positionH>
              <wp:positionV relativeFrom="paragraph">
                <wp:posOffset>619125</wp:posOffset>
              </wp:positionV>
              <wp:extent cx="5540248" cy="408169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0248" cy="4081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2230A3" w14:textId="4AFC191F" w:rsidR="006322FB" w:rsidRPr="00AF7A95" w:rsidRDefault="006322FB" w:rsidP="006322FB">
                          <w:pPr>
                            <w:jc w:val="right"/>
                            <w:rPr>
                              <w:rFonts w:ascii="Futura Book" w:hAnsi="Futura Book"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Futura Book" w:hAnsi="Futura Book"/>
                              <w:color w:val="263775"/>
                              <w:sz w:val="44"/>
                              <w:szCs w:val="44"/>
                            </w:rPr>
                            <w:t>POLICY</w:t>
                          </w:r>
                          <w:r w:rsidRPr="00AF7A95">
                            <w:rPr>
                              <w:rFonts w:ascii="Futura Book" w:hAnsi="Futura Book"/>
                              <w:color w:val="263775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AF7A95">
                            <w:rPr>
                              <w:rFonts w:ascii="Futura Book" w:hAnsi="Futura Book"/>
                              <w:color w:val="FFFFFF" w:themeColor="background1"/>
                              <w:sz w:val="44"/>
                              <w:szCs w:val="44"/>
                            </w:rPr>
                            <w:t xml:space="preserve">| </w:t>
                          </w:r>
                          <w:r>
                            <w:rPr>
                              <w:rFonts w:ascii="Futura Book" w:hAnsi="Futura Book"/>
                              <w:color w:val="FFFFFF" w:themeColor="background1"/>
                              <w:sz w:val="44"/>
                              <w:szCs w:val="44"/>
                            </w:rPr>
                            <w:t xml:space="preserve">FIELD OPERATIONS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EAA73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5.75pt;margin-top:48.75pt;width:436.25pt;height:32.1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" filled="f" stroked="f" strokeweight=".5pt">
              <v:textbox>
                <w:txbxContent>
                  <w:p w14:paraId="6A2230A3" w14:textId="4AFC191F" w:rsidR="006322FB" w:rsidRPr="00AF7A95" w:rsidRDefault="006322FB" w:rsidP="006322FB">
                    <w:pPr>
                      <w:jc w:val="right"/>
                      <w:rPr>
                        <w:rFonts w:ascii="Futura Book" w:hAnsi="Futura Book"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ascii="Futura Book" w:hAnsi="Futura Book"/>
                        <w:color w:val="263775"/>
                        <w:sz w:val="44"/>
                        <w:szCs w:val="44"/>
                      </w:rPr>
                      <w:t>POLICY</w:t>
                    </w:r>
                    <w:r w:rsidRPr="00AF7A95">
                      <w:rPr>
                        <w:rFonts w:ascii="Futura Book" w:hAnsi="Futura Book"/>
                        <w:color w:val="263775"/>
                        <w:sz w:val="44"/>
                        <w:szCs w:val="44"/>
                      </w:rPr>
                      <w:t xml:space="preserve"> </w:t>
                    </w:r>
                    <w:r w:rsidRPr="00AF7A95">
                      <w:rPr>
                        <w:rFonts w:ascii="Futura Book" w:hAnsi="Futura Book"/>
                        <w:color w:val="FFFFFF" w:themeColor="background1"/>
                        <w:sz w:val="44"/>
                        <w:szCs w:val="44"/>
                      </w:rPr>
                      <w:t xml:space="preserve">| </w:t>
                    </w:r>
                    <w:r>
                      <w:rPr>
                        <w:rFonts w:ascii="Futura Book" w:hAnsi="Futura Book"/>
                        <w:color w:val="FFFFFF" w:themeColor="background1"/>
                        <w:sz w:val="44"/>
                        <w:szCs w:val="44"/>
                      </w:rPr>
                      <w:t xml:space="preserve">FIELD OPERATIONS </w:t>
                    </w:r>
                  </w:p>
                </w:txbxContent>
              </v:textbox>
            </v:shape>
          </w:pict>
        </mc:Fallback>
      </mc:AlternateContent>
    </w:r>
    <w:r w:rsidR="009779F9" w:rsidRPr="002D1351">
      <w:rPr>
        <w:noProof/>
      </w:rPr>
      <w:drawing>
        <wp:inline distT="0" distB="0" distL="0" distR="0" wp14:anchorId="0AC9F6C9" wp14:editId="3C4186A7">
          <wp:extent cx="7315200" cy="1079437"/>
          <wp:effectExtent l="0" t="0" r="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5200" cy="1079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51E1" w14:textId="62CD822C" w:rsidR="002D1351" w:rsidRPr="002D1351" w:rsidRDefault="002B5F63" w:rsidP="002D1351">
    <w:pPr>
      <w:pStyle w:val="Header"/>
    </w:pPr>
    <w:r w:rsidRPr="002D1351">
      <w:rPr>
        <w:noProof/>
      </w:rPr>
      <w:drawing>
        <wp:inline distT="0" distB="0" distL="0" distR="0" wp14:anchorId="0107CB26" wp14:editId="0F8BA168">
          <wp:extent cx="7315200" cy="1079437"/>
          <wp:effectExtent l="0" t="0" r="0" b="63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5200" cy="1079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50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C0D7AC" wp14:editId="6D29C5A8">
              <wp:simplePos x="0" y="0"/>
              <wp:positionH relativeFrom="column">
                <wp:posOffset>3314700</wp:posOffset>
              </wp:positionH>
              <wp:positionV relativeFrom="paragraph">
                <wp:posOffset>615950</wp:posOffset>
              </wp:positionV>
              <wp:extent cx="3886200" cy="408169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0" cy="4081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4A0C08" w14:textId="773BA4EA" w:rsidR="00AC5019" w:rsidRPr="00AF7A95" w:rsidRDefault="000A292D" w:rsidP="00DF7800">
                          <w:pPr>
                            <w:jc w:val="right"/>
                            <w:rPr>
                              <w:rFonts w:ascii="Futura Book" w:hAnsi="Futura Book"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Futura Book" w:hAnsi="Futura Book"/>
                              <w:color w:val="263775"/>
                              <w:sz w:val="44"/>
                              <w:szCs w:val="44"/>
                            </w:rPr>
                            <w:t>POLICY</w:t>
                          </w:r>
                          <w:r w:rsidR="00021C98" w:rsidRPr="00AF7A95">
                            <w:rPr>
                              <w:rFonts w:ascii="Futura Book" w:hAnsi="Futura Book"/>
                              <w:color w:val="263775"/>
                              <w:sz w:val="44"/>
                              <w:szCs w:val="44"/>
                            </w:rPr>
                            <w:t xml:space="preserve"> </w:t>
                          </w:r>
                          <w:r w:rsidR="00021C98" w:rsidRPr="00AF7A95">
                            <w:rPr>
                              <w:rFonts w:ascii="Futura Book" w:hAnsi="Futura Book"/>
                              <w:color w:val="FFFFFF" w:themeColor="background1"/>
                              <w:sz w:val="44"/>
                              <w:szCs w:val="44"/>
                            </w:rPr>
                            <w:t xml:space="preserve">| </w:t>
                          </w:r>
                          <w:r w:rsidR="00C5438E">
                            <w:rPr>
                              <w:rFonts w:ascii="Futura Book" w:hAnsi="Futura Book"/>
                              <w:color w:val="FFFFFF" w:themeColor="background1"/>
                              <w:sz w:val="44"/>
                              <w:szCs w:val="44"/>
                            </w:rPr>
                            <w:t>OPERATIONS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BC0D7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61pt;margin-top:48.5pt;width:306pt;height:32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" filled="f" stroked="f" strokeweight=".5pt">
              <v:textbox>
                <w:txbxContent>
                  <w:p w14:paraId="5E4A0C08" w14:textId="773BA4EA" w:rsidR="00AC5019" w:rsidRPr="00AF7A95" w:rsidRDefault="000A292D" w:rsidP="00DF7800">
                    <w:pPr>
                      <w:jc w:val="right"/>
                      <w:rPr>
                        <w:rFonts w:ascii="Futura Book" w:hAnsi="Futura Book"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ascii="Futura Book" w:hAnsi="Futura Book"/>
                        <w:color w:val="263775"/>
                        <w:sz w:val="44"/>
                        <w:szCs w:val="44"/>
                      </w:rPr>
                      <w:t>POLICY</w:t>
                    </w:r>
                    <w:r w:rsidR="00021C98" w:rsidRPr="00AF7A95">
                      <w:rPr>
                        <w:rFonts w:ascii="Futura Book" w:hAnsi="Futura Book"/>
                        <w:color w:val="263775"/>
                        <w:sz w:val="44"/>
                        <w:szCs w:val="44"/>
                      </w:rPr>
                      <w:t xml:space="preserve"> </w:t>
                    </w:r>
                    <w:r w:rsidR="00021C98" w:rsidRPr="00AF7A95">
                      <w:rPr>
                        <w:rFonts w:ascii="Futura Book" w:hAnsi="Futura Book"/>
                        <w:color w:val="FFFFFF" w:themeColor="background1"/>
                        <w:sz w:val="44"/>
                        <w:szCs w:val="44"/>
                      </w:rPr>
                      <w:t xml:space="preserve">| </w:t>
                    </w:r>
                    <w:r w:rsidR="00C5438E">
                      <w:rPr>
                        <w:rFonts w:ascii="Futura Book" w:hAnsi="Futura Book"/>
                        <w:color w:val="FFFFFF" w:themeColor="background1"/>
                        <w:sz w:val="44"/>
                        <w:szCs w:val="44"/>
                      </w:rPr>
                      <w:t>OPERATIONS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7F23"/>
    <w:multiLevelType w:val="hybridMultilevel"/>
    <w:tmpl w:val="6E6ED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A722B"/>
    <w:multiLevelType w:val="hybridMultilevel"/>
    <w:tmpl w:val="58424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308533">
    <w:abstractNumId w:val="1"/>
  </w:num>
  <w:num w:numId="2" w16cid:durableId="158347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B7"/>
    <w:rsid w:val="00021C98"/>
    <w:rsid w:val="00045DD2"/>
    <w:rsid w:val="00075F28"/>
    <w:rsid w:val="000A292D"/>
    <w:rsid w:val="000C2318"/>
    <w:rsid w:val="000F2F83"/>
    <w:rsid w:val="000F422C"/>
    <w:rsid w:val="001564C0"/>
    <w:rsid w:val="00184624"/>
    <w:rsid w:val="001A6FDC"/>
    <w:rsid w:val="001C2C08"/>
    <w:rsid w:val="001D15B7"/>
    <w:rsid w:val="001E07B5"/>
    <w:rsid w:val="00227C98"/>
    <w:rsid w:val="00246D11"/>
    <w:rsid w:val="002B5F63"/>
    <w:rsid w:val="002D1351"/>
    <w:rsid w:val="0031712A"/>
    <w:rsid w:val="00432AC2"/>
    <w:rsid w:val="00467206"/>
    <w:rsid w:val="00544C4F"/>
    <w:rsid w:val="00553308"/>
    <w:rsid w:val="00592A22"/>
    <w:rsid w:val="005A112B"/>
    <w:rsid w:val="005B30CC"/>
    <w:rsid w:val="005D212E"/>
    <w:rsid w:val="006071EA"/>
    <w:rsid w:val="006251CF"/>
    <w:rsid w:val="006322FB"/>
    <w:rsid w:val="00720B8E"/>
    <w:rsid w:val="00723322"/>
    <w:rsid w:val="007453F6"/>
    <w:rsid w:val="00823F16"/>
    <w:rsid w:val="00873C76"/>
    <w:rsid w:val="008A26AB"/>
    <w:rsid w:val="008D2D00"/>
    <w:rsid w:val="0091581C"/>
    <w:rsid w:val="00922EE5"/>
    <w:rsid w:val="00940FF3"/>
    <w:rsid w:val="009518F3"/>
    <w:rsid w:val="009779F9"/>
    <w:rsid w:val="0098006D"/>
    <w:rsid w:val="009A19AD"/>
    <w:rsid w:val="009B793E"/>
    <w:rsid w:val="009E5A5A"/>
    <w:rsid w:val="00A448D9"/>
    <w:rsid w:val="00A54EDF"/>
    <w:rsid w:val="00A73E89"/>
    <w:rsid w:val="00AB0CB2"/>
    <w:rsid w:val="00AB167C"/>
    <w:rsid w:val="00AC5019"/>
    <w:rsid w:val="00AE06E1"/>
    <w:rsid w:val="00AE1C3B"/>
    <w:rsid w:val="00AE5EDA"/>
    <w:rsid w:val="00AF7A95"/>
    <w:rsid w:val="00B648F3"/>
    <w:rsid w:val="00B81A8C"/>
    <w:rsid w:val="00BD38E7"/>
    <w:rsid w:val="00C01A42"/>
    <w:rsid w:val="00C1269A"/>
    <w:rsid w:val="00C5438E"/>
    <w:rsid w:val="00D66089"/>
    <w:rsid w:val="00D66282"/>
    <w:rsid w:val="00D73282"/>
    <w:rsid w:val="00DA58D6"/>
    <w:rsid w:val="00DD6E41"/>
    <w:rsid w:val="00DE6C56"/>
    <w:rsid w:val="00DF0485"/>
    <w:rsid w:val="00DF7800"/>
    <w:rsid w:val="00E6299F"/>
    <w:rsid w:val="00E9677B"/>
    <w:rsid w:val="00F032EC"/>
    <w:rsid w:val="00F56E05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79FF23"/>
  <w15:docId w15:val="{870CA68F-EF3F-1F4F-A3D1-A74CD866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3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351"/>
  </w:style>
  <w:style w:type="paragraph" w:styleId="Footer">
    <w:name w:val="footer"/>
    <w:basedOn w:val="BasicParagraph"/>
    <w:link w:val="FooterChar"/>
    <w:uiPriority w:val="99"/>
    <w:unhideWhenUsed/>
    <w:rsid w:val="00AE1C3B"/>
    <w:pPr>
      <w:tabs>
        <w:tab w:val="left" w:pos="1200"/>
        <w:tab w:val="right" w:pos="11160"/>
      </w:tabs>
      <w:suppressAutoHyphens/>
      <w:spacing w:after="90"/>
      <w:jc w:val="right"/>
    </w:pPr>
    <w:rPr>
      <w:rFonts w:ascii="Futura Book" w:hAnsi="Futura Book" w:cs="Arial"/>
      <w:spacing w:val="-1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E1C3B"/>
    <w:rPr>
      <w:rFonts w:ascii="Futura Book" w:hAnsi="Futura Book" w:cs="Arial"/>
      <w:color w:val="000000"/>
      <w:spacing w:val="-1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D1351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8D2D0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922EE5"/>
    <w:pPr>
      <w:ind w:left="360" w:right="270"/>
    </w:pPr>
    <w:rPr>
      <w:rFonts w:ascii="Futura Book" w:hAnsi="Futura Book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22EE5"/>
    <w:rPr>
      <w:rFonts w:ascii="Futura Book" w:hAnsi="Futura Book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5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5B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C5438E"/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438E"/>
    <w:pPr>
      <w:ind w:left="720"/>
      <w:contextualSpacing/>
    </w:pPr>
    <w:rPr>
      <w:rFonts w:asciiTheme="majorHAnsi" w:eastAsiaTheme="min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8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iddleEarth:Users:Brightview:Downloads:BV_Form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MiddleEarth:Users:Brightview:Downloads:BV_Form_Template.dotx</Template>
  <TotalTime>45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Pittman</dc:creator>
  <cp:keywords/>
  <dc:description/>
  <cp:lastModifiedBy>Dale Pittman</cp:lastModifiedBy>
  <cp:revision>25</cp:revision>
  <cp:lastPrinted>2023-04-20T13:25:00Z</cp:lastPrinted>
  <dcterms:created xsi:type="dcterms:W3CDTF">2023-03-11T19:43:00Z</dcterms:created>
  <dcterms:modified xsi:type="dcterms:W3CDTF">2025-03-22T14:41:00Z</dcterms:modified>
</cp:coreProperties>
</file>